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8518C9">
        <w:rPr>
          <w:rFonts w:asciiTheme="majorHAnsi" w:hAnsiTheme="majorHAnsi" w:cs="Arial"/>
          <w:sz w:val="24"/>
          <w:szCs w:val="24"/>
        </w:rPr>
        <w:t>2</w:t>
      </w:r>
      <w:r w:rsidR="0049010F">
        <w:rPr>
          <w:rFonts w:asciiTheme="majorHAnsi" w:hAnsiTheme="majorHAnsi" w:cs="Arial"/>
          <w:sz w:val="24"/>
          <w:szCs w:val="24"/>
        </w:rPr>
        <w:t>4</w:t>
      </w:r>
      <w:r w:rsidR="00D87DB6">
        <w:rPr>
          <w:rFonts w:asciiTheme="majorHAnsi" w:hAnsiTheme="majorHAnsi" w:cs="Arial"/>
          <w:sz w:val="24"/>
          <w:szCs w:val="24"/>
        </w:rPr>
        <w:t>3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49010F">
        <w:rPr>
          <w:rFonts w:asciiTheme="majorHAnsi" w:hAnsiTheme="majorHAnsi" w:cs="Arial"/>
          <w:sz w:val="24"/>
          <w:szCs w:val="24"/>
        </w:rPr>
        <w:t>30</w:t>
      </w:r>
      <w:r w:rsidR="003A4061">
        <w:rPr>
          <w:rFonts w:asciiTheme="majorHAnsi" w:hAnsiTheme="majorHAnsi" w:cs="Arial"/>
          <w:sz w:val="24"/>
          <w:szCs w:val="24"/>
        </w:rPr>
        <w:t xml:space="preserve"> de </w:t>
      </w:r>
      <w:r w:rsidR="00D87DB6">
        <w:rPr>
          <w:rFonts w:asciiTheme="majorHAnsi" w:hAnsiTheme="majorHAnsi" w:cs="Arial"/>
          <w:sz w:val="24"/>
          <w:szCs w:val="24"/>
        </w:rPr>
        <w:t>Dezembro</w:t>
      </w:r>
      <w:r w:rsidR="002E3C7F">
        <w:rPr>
          <w:rFonts w:asciiTheme="majorHAnsi" w:hAnsiTheme="majorHAnsi" w:cs="Arial"/>
          <w:sz w:val="24"/>
          <w:szCs w:val="24"/>
        </w:rPr>
        <w:t xml:space="preserve"> </w:t>
      </w:r>
      <w:r w:rsidR="003A4061">
        <w:rPr>
          <w:rFonts w:asciiTheme="majorHAnsi" w:hAnsiTheme="majorHAnsi" w:cs="Arial"/>
          <w:sz w:val="24"/>
          <w:szCs w:val="24"/>
        </w:rPr>
        <w:t>de 201</w:t>
      </w:r>
      <w:r w:rsidR="008518C9">
        <w:rPr>
          <w:rFonts w:asciiTheme="majorHAnsi" w:hAnsiTheme="majorHAnsi" w:cs="Arial"/>
          <w:sz w:val="24"/>
          <w:szCs w:val="24"/>
        </w:rPr>
        <w:t>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8800FE">
        <w:rPr>
          <w:rFonts w:asciiTheme="majorHAnsi" w:hAnsiTheme="majorHAnsi" w:cs="Arial"/>
          <w:sz w:val="24"/>
          <w:szCs w:val="24"/>
        </w:rPr>
        <w:t xml:space="preserve">                     ==</w:t>
      </w:r>
      <w:r w:rsidR="00673E5F" w:rsidRPr="00A462D3">
        <w:rPr>
          <w:rFonts w:asciiTheme="majorHAnsi" w:hAnsiTheme="majorHAnsi" w:cs="Arial"/>
          <w:sz w:val="24"/>
          <w:szCs w:val="24"/>
        </w:rPr>
        <w:t>==</w:t>
      </w:r>
      <w:r w:rsidR="002E3C7F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(Concede Aposentadoria por Idade e Tempo de Contribuição</w:t>
      </w:r>
      <w:r w:rsidR="00EE158C">
        <w:rPr>
          <w:rFonts w:asciiTheme="majorHAnsi" w:hAnsiTheme="majorHAnsi" w:cs="Arial"/>
          <w:sz w:val="24"/>
          <w:szCs w:val="24"/>
        </w:rPr>
        <w:t xml:space="preserve"> </w:t>
      </w:r>
      <w:r w:rsidR="008800FE">
        <w:rPr>
          <w:rFonts w:asciiTheme="majorHAnsi" w:hAnsiTheme="majorHAnsi" w:cs="Arial"/>
          <w:sz w:val="24"/>
          <w:szCs w:val="24"/>
        </w:rPr>
        <w:t xml:space="preserve">à </w:t>
      </w:r>
      <w:r w:rsidRPr="005A2C7E">
        <w:rPr>
          <w:rFonts w:asciiTheme="majorHAnsi" w:hAnsiTheme="majorHAnsi" w:cs="Arial"/>
          <w:sz w:val="24"/>
          <w:szCs w:val="24"/>
        </w:rPr>
        <w:t>servidor</w:t>
      </w:r>
      <w:r w:rsidR="008800FE">
        <w:rPr>
          <w:rFonts w:asciiTheme="majorHAnsi" w:hAnsiTheme="majorHAnsi" w:cs="Arial"/>
          <w:sz w:val="24"/>
          <w:szCs w:val="24"/>
        </w:rPr>
        <w:t>a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D87DB6">
        <w:rPr>
          <w:rFonts w:asciiTheme="majorHAnsi" w:hAnsiTheme="majorHAnsi" w:cs="Arial"/>
          <w:b/>
          <w:sz w:val="24"/>
          <w:szCs w:val="24"/>
        </w:rPr>
        <w:t>ROSANGELA NUNES DE CASTRO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3A4061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 w:rsidRPr="009A0B49">
        <w:rPr>
          <w:rFonts w:asciiTheme="majorHAnsi" w:hAnsiTheme="majorHAnsi" w:cs="Arial"/>
          <w:b/>
          <w:sz w:val="24"/>
          <w:szCs w:val="24"/>
        </w:rPr>
        <w:t>Art. 1º</w:t>
      </w:r>
      <w:r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Pr="00D871FA">
        <w:rPr>
          <w:rFonts w:asciiTheme="majorHAnsi" w:hAnsiTheme="majorHAnsi" w:cs="Arial"/>
          <w:b/>
          <w:sz w:val="24"/>
          <w:szCs w:val="24"/>
        </w:rPr>
        <w:t>Aposentadoria por Idade e Tempo de Contribuição,</w:t>
      </w:r>
      <w:r>
        <w:rPr>
          <w:rFonts w:asciiTheme="majorHAnsi" w:hAnsiTheme="majorHAnsi" w:cs="Arial"/>
          <w:b/>
          <w:sz w:val="24"/>
          <w:szCs w:val="24"/>
        </w:rPr>
        <w:t xml:space="preserve"> </w:t>
      </w:r>
      <w:r w:rsidR="008800FE">
        <w:rPr>
          <w:rFonts w:asciiTheme="majorHAnsi" w:hAnsiTheme="majorHAnsi" w:cs="Arial"/>
          <w:sz w:val="24"/>
          <w:szCs w:val="24"/>
        </w:rPr>
        <w:t>à</w:t>
      </w:r>
      <w:r w:rsidR="002E3C7F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="008800FE">
        <w:rPr>
          <w:rFonts w:asciiTheme="majorHAnsi" w:hAnsiTheme="majorHAnsi" w:cs="Arial"/>
          <w:sz w:val="24"/>
          <w:szCs w:val="24"/>
          <w:lang w:eastAsia="pt-BR"/>
        </w:rPr>
        <w:t>a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D87DB6">
        <w:rPr>
          <w:rFonts w:asciiTheme="majorHAnsi" w:hAnsiTheme="majorHAnsi" w:cs="Arial"/>
          <w:b/>
          <w:sz w:val="24"/>
          <w:szCs w:val="24"/>
        </w:rPr>
        <w:t>ROSANGELA NUNES DE CASTRO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RG: </w:t>
      </w:r>
      <w:r w:rsidR="00D87DB6">
        <w:rPr>
          <w:rFonts w:asciiTheme="majorHAnsi" w:hAnsiTheme="majorHAnsi" w:cs="Arial"/>
          <w:sz w:val="24"/>
          <w:szCs w:val="24"/>
          <w:lang w:eastAsia="pt-BR"/>
        </w:rPr>
        <w:t>13.916.133-8</w:t>
      </w:r>
      <w:r w:rsidRPr="00D871FA">
        <w:rPr>
          <w:rFonts w:asciiTheme="majorHAnsi" w:hAnsiTheme="majorHAnsi" w:cs="Arial"/>
          <w:sz w:val="24"/>
          <w:szCs w:val="24"/>
        </w:rPr>
        <w:t xml:space="preserve"> SSP/SP e CPF: </w:t>
      </w:r>
      <w:r w:rsidR="00D87DB6">
        <w:rPr>
          <w:rFonts w:asciiTheme="majorHAnsi" w:hAnsiTheme="majorHAnsi" w:cs="Arial"/>
          <w:sz w:val="24"/>
          <w:szCs w:val="24"/>
        </w:rPr>
        <w:t>109.474.958-35</w:t>
      </w:r>
      <w:r w:rsidRPr="00D871FA">
        <w:rPr>
          <w:rFonts w:asciiTheme="majorHAnsi" w:hAnsiTheme="majorHAnsi" w:cs="Arial"/>
          <w:sz w:val="24"/>
          <w:szCs w:val="24"/>
        </w:rPr>
        <w:t>, ocupante do cargo efetivo de “</w:t>
      </w:r>
      <w:r w:rsidR="008800FE">
        <w:rPr>
          <w:rFonts w:asciiTheme="majorHAnsi" w:hAnsiTheme="majorHAnsi" w:cs="Arial"/>
          <w:sz w:val="24"/>
          <w:szCs w:val="24"/>
        </w:rPr>
        <w:t>TÉCNICO DO EXECUTIVO VIII</w:t>
      </w:r>
      <w:r>
        <w:rPr>
          <w:rFonts w:asciiTheme="majorHAnsi" w:hAnsiTheme="majorHAnsi" w:cs="Arial"/>
          <w:sz w:val="24"/>
          <w:szCs w:val="24"/>
        </w:rPr>
        <w:t>”</w:t>
      </w:r>
      <w:r w:rsidRPr="00D871FA">
        <w:rPr>
          <w:rFonts w:asciiTheme="majorHAnsi" w:hAnsiTheme="majorHAnsi" w:cs="Arial"/>
          <w:sz w:val="24"/>
          <w:szCs w:val="24"/>
        </w:rPr>
        <w:t xml:space="preserve">, </w:t>
      </w:r>
      <w:r w:rsidR="008800FE" w:rsidRPr="00B357A2">
        <w:rPr>
          <w:rFonts w:asciiTheme="majorHAnsi" w:hAnsiTheme="majorHAnsi" w:cs="Arial"/>
          <w:sz w:val="24"/>
          <w:szCs w:val="24"/>
        </w:rPr>
        <w:t>de acordo com o parágrafo único do art. 3º</w:t>
      </w:r>
      <w:r w:rsidR="008800FE">
        <w:rPr>
          <w:rFonts w:asciiTheme="majorHAnsi" w:hAnsiTheme="majorHAnsi" w:cs="Arial"/>
          <w:sz w:val="24"/>
          <w:szCs w:val="24"/>
        </w:rPr>
        <w:t xml:space="preserve"> </w:t>
      </w:r>
      <w:r w:rsidR="008800FE" w:rsidRPr="00B357A2">
        <w:rPr>
          <w:rFonts w:asciiTheme="majorHAnsi" w:hAnsiTheme="majorHAnsi" w:cs="Arial"/>
          <w:sz w:val="24"/>
          <w:szCs w:val="24"/>
        </w:rPr>
        <w:t>da EC 47</w:t>
      </w:r>
      <w:r w:rsidR="008800FE">
        <w:rPr>
          <w:rFonts w:asciiTheme="majorHAnsi" w:hAnsiTheme="majorHAnsi" w:cs="Arial"/>
          <w:sz w:val="24"/>
          <w:szCs w:val="24"/>
        </w:rPr>
        <w:t>/2005</w:t>
      </w:r>
      <w:r w:rsidR="008800FE" w:rsidRPr="00B357A2">
        <w:rPr>
          <w:rFonts w:asciiTheme="majorHAnsi" w:hAnsiTheme="majorHAnsi" w:cs="Arial"/>
          <w:sz w:val="24"/>
          <w:szCs w:val="24"/>
        </w:rPr>
        <w:t>, cumulado com o art. 7º da EC 41</w:t>
      </w:r>
      <w:r w:rsidR="008800FE">
        <w:rPr>
          <w:rFonts w:asciiTheme="majorHAnsi" w:hAnsiTheme="majorHAnsi" w:cs="Arial"/>
          <w:sz w:val="24"/>
          <w:szCs w:val="24"/>
        </w:rPr>
        <w:t>/2003 e Art. 25 e 35 da LC</w:t>
      </w:r>
      <w:r w:rsidR="008800FE" w:rsidRPr="00B357A2">
        <w:rPr>
          <w:rFonts w:asciiTheme="majorHAnsi" w:hAnsiTheme="majorHAnsi" w:cs="Arial"/>
          <w:sz w:val="24"/>
          <w:szCs w:val="24"/>
        </w:rPr>
        <w:t xml:space="preserve"> 199/2011, com proventos integrais, última remuneração no cargo efetivo com paridade.</w:t>
      </w:r>
      <w:r w:rsidR="008800FE">
        <w:rPr>
          <w:rFonts w:asciiTheme="majorHAnsi" w:hAnsiTheme="majorHAnsi" w:cs="Arial"/>
          <w:sz w:val="24"/>
          <w:szCs w:val="24"/>
        </w:rPr>
        <w:t xml:space="preserve"> </w:t>
      </w:r>
      <w:r w:rsidR="008800FE" w:rsidRPr="00D871FA">
        <w:rPr>
          <w:rFonts w:asciiTheme="majorHAnsi" w:hAnsiTheme="majorHAnsi" w:cs="Arial"/>
          <w:sz w:val="24"/>
          <w:szCs w:val="24"/>
        </w:rPr>
        <w:t xml:space="preserve">Integra o presente ato a Carta de Concessão nº </w:t>
      </w:r>
      <w:r w:rsidR="008800FE">
        <w:rPr>
          <w:rFonts w:asciiTheme="majorHAnsi" w:hAnsiTheme="majorHAnsi" w:cs="Arial"/>
          <w:sz w:val="24"/>
          <w:szCs w:val="24"/>
        </w:rPr>
        <w:t>16</w:t>
      </w:r>
      <w:r w:rsidR="00D87DB6">
        <w:rPr>
          <w:rFonts w:asciiTheme="majorHAnsi" w:hAnsiTheme="majorHAnsi" w:cs="Arial"/>
          <w:sz w:val="24"/>
          <w:szCs w:val="24"/>
        </w:rPr>
        <w:t>8</w:t>
      </w:r>
      <w:r w:rsidR="008800FE">
        <w:rPr>
          <w:rFonts w:asciiTheme="majorHAnsi" w:hAnsiTheme="majorHAnsi" w:cs="Arial"/>
          <w:sz w:val="24"/>
          <w:szCs w:val="24"/>
        </w:rPr>
        <w:t>/2019</w:t>
      </w:r>
      <w:r w:rsidRPr="00D871FA">
        <w:rPr>
          <w:rFonts w:asciiTheme="majorHAnsi" w:hAnsiTheme="majorHAnsi" w:cs="Arial"/>
          <w:sz w:val="24"/>
          <w:szCs w:val="24"/>
        </w:rPr>
        <w:t>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D87DB6">
        <w:rPr>
          <w:rFonts w:asciiTheme="majorHAnsi" w:hAnsiTheme="majorHAnsi" w:cs="Arial"/>
          <w:sz w:val="24"/>
          <w:szCs w:val="24"/>
        </w:rPr>
        <w:t>02</w:t>
      </w:r>
      <w:r w:rsidR="009F15C8">
        <w:rPr>
          <w:rFonts w:asciiTheme="majorHAnsi" w:hAnsiTheme="majorHAnsi" w:cs="Arial"/>
          <w:sz w:val="24"/>
          <w:szCs w:val="24"/>
        </w:rPr>
        <w:t xml:space="preserve"> de </w:t>
      </w:r>
      <w:r w:rsidR="00D87DB6">
        <w:rPr>
          <w:rFonts w:asciiTheme="majorHAnsi" w:hAnsiTheme="majorHAnsi" w:cs="Arial"/>
          <w:sz w:val="24"/>
          <w:szCs w:val="24"/>
        </w:rPr>
        <w:t>Janeiro</w:t>
      </w:r>
      <w:r w:rsidR="009F15C8">
        <w:rPr>
          <w:rFonts w:asciiTheme="majorHAnsi" w:hAnsiTheme="majorHAnsi" w:cs="Arial"/>
          <w:sz w:val="24"/>
          <w:szCs w:val="24"/>
        </w:rPr>
        <w:t xml:space="preserve"> de 20</w:t>
      </w:r>
      <w:r w:rsidR="00D87DB6">
        <w:rPr>
          <w:rFonts w:asciiTheme="majorHAnsi" w:hAnsiTheme="majorHAnsi" w:cs="Arial"/>
          <w:sz w:val="24"/>
          <w:szCs w:val="24"/>
        </w:rPr>
        <w:t>20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3A4061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D87DB6">
        <w:rPr>
          <w:rFonts w:asciiTheme="majorHAnsi" w:hAnsiTheme="majorHAnsi" w:cs="Arial"/>
          <w:szCs w:val="24"/>
        </w:rPr>
        <w:t>30</w:t>
      </w:r>
      <w:r w:rsidR="008518C9">
        <w:rPr>
          <w:rFonts w:asciiTheme="majorHAnsi" w:hAnsiTheme="majorHAnsi" w:cs="Arial"/>
          <w:szCs w:val="24"/>
        </w:rPr>
        <w:t xml:space="preserve"> de </w:t>
      </w:r>
      <w:r w:rsidR="00D87DB6">
        <w:rPr>
          <w:rFonts w:asciiTheme="majorHAnsi" w:hAnsiTheme="majorHAnsi" w:cs="Arial"/>
          <w:szCs w:val="24"/>
        </w:rPr>
        <w:t>Dezembro</w:t>
      </w:r>
      <w:r w:rsidR="008518C9">
        <w:rPr>
          <w:rFonts w:asciiTheme="majorHAnsi" w:hAnsiTheme="majorHAnsi" w:cs="Arial"/>
          <w:szCs w:val="24"/>
        </w:rPr>
        <w:t xml:space="preserve"> de 2019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AD24EA" w:rsidRDefault="00AD24EA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8800FE" w:rsidRDefault="008800FE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AD24EA" w:rsidRDefault="00AD24EA" w:rsidP="00AD24E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AD24EA" w:rsidRPr="006A28F3" w:rsidRDefault="00D87DB6" w:rsidP="00AD24E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Diretor Adm. </w:t>
      </w:r>
      <w:r w:rsidR="00AD24EA">
        <w:rPr>
          <w:rFonts w:asciiTheme="majorHAnsi" w:hAnsiTheme="majorHAnsi" w:cs="Arial"/>
          <w:b/>
          <w:sz w:val="24"/>
          <w:szCs w:val="24"/>
        </w:rPr>
        <w:t>Financeiro</w:t>
      </w:r>
    </w:p>
    <w:p w:rsidR="00FA5970" w:rsidRPr="006A28F3" w:rsidRDefault="00FA5970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10F" w:rsidRDefault="0049010F" w:rsidP="009375C4">
      <w:pPr>
        <w:spacing w:after="0" w:line="240" w:lineRule="auto"/>
      </w:pPr>
      <w:r>
        <w:separator/>
      </w:r>
    </w:p>
  </w:endnote>
  <w:endnote w:type="continuationSeparator" w:id="1">
    <w:p w:rsidR="0049010F" w:rsidRDefault="0049010F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Default="0049010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Pr="000F0021" w:rsidRDefault="0049010F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49010F" w:rsidRPr="000F0021" w:rsidRDefault="0049010F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Default="0049010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10F" w:rsidRDefault="0049010F" w:rsidP="009375C4">
      <w:pPr>
        <w:spacing w:after="0" w:line="240" w:lineRule="auto"/>
      </w:pPr>
      <w:r>
        <w:separator/>
      </w:r>
    </w:p>
  </w:footnote>
  <w:footnote w:type="continuationSeparator" w:id="1">
    <w:p w:rsidR="0049010F" w:rsidRDefault="0049010F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Default="0049010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Default="002B356D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49010F" w:rsidRDefault="0049010F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49010F" w:rsidRDefault="0049010F">
    <w:pPr>
      <w:pStyle w:val="Cabealho"/>
    </w:pPr>
  </w:p>
  <w:p w:rsidR="0049010F" w:rsidRDefault="0049010F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10F" w:rsidRDefault="0049010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62E1F"/>
    <w:rsid w:val="00065C90"/>
    <w:rsid w:val="000711CD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2644B"/>
    <w:rsid w:val="00134A76"/>
    <w:rsid w:val="00146014"/>
    <w:rsid w:val="00155962"/>
    <w:rsid w:val="001630FC"/>
    <w:rsid w:val="00167081"/>
    <w:rsid w:val="001867C9"/>
    <w:rsid w:val="001A4403"/>
    <w:rsid w:val="001B2A90"/>
    <w:rsid w:val="001C3CCA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5325E"/>
    <w:rsid w:val="00254B16"/>
    <w:rsid w:val="002624D4"/>
    <w:rsid w:val="002724D8"/>
    <w:rsid w:val="00274802"/>
    <w:rsid w:val="00276608"/>
    <w:rsid w:val="00286307"/>
    <w:rsid w:val="002870B3"/>
    <w:rsid w:val="00290655"/>
    <w:rsid w:val="00291C9B"/>
    <w:rsid w:val="00296E36"/>
    <w:rsid w:val="002B31A1"/>
    <w:rsid w:val="002B3343"/>
    <w:rsid w:val="002B356D"/>
    <w:rsid w:val="002B3953"/>
    <w:rsid w:val="002C424D"/>
    <w:rsid w:val="002C7045"/>
    <w:rsid w:val="002D4FF5"/>
    <w:rsid w:val="002E042D"/>
    <w:rsid w:val="002E0BB5"/>
    <w:rsid w:val="002E3C7F"/>
    <w:rsid w:val="002E544E"/>
    <w:rsid w:val="002F1CC4"/>
    <w:rsid w:val="002F1CDF"/>
    <w:rsid w:val="002F4143"/>
    <w:rsid w:val="003020B8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553A2"/>
    <w:rsid w:val="00367FCD"/>
    <w:rsid w:val="00371177"/>
    <w:rsid w:val="00371632"/>
    <w:rsid w:val="0037178A"/>
    <w:rsid w:val="003818F3"/>
    <w:rsid w:val="003909B8"/>
    <w:rsid w:val="003A10B8"/>
    <w:rsid w:val="003A1D45"/>
    <w:rsid w:val="003A4061"/>
    <w:rsid w:val="003A7154"/>
    <w:rsid w:val="003B1918"/>
    <w:rsid w:val="003B37FD"/>
    <w:rsid w:val="003C0384"/>
    <w:rsid w:val="003C2363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442EE"/>
    <w:rsid w:val="00444AC5"/>
    <w:rsid w:val="00455CBE"/>
    <w:rsid w:val="00467DF1"/>
    <w:rsid w:val="0047118D"/>
    <w:rsid w:val="00476723"/>
    <w:rsid w:val="00487E08"/>
    <w:rsid w:val="0049010F"/>
    <w:rsid w:val="004A1754"/>
    <w:rsid w:val="004A3E6B"/>
    <w:rsid w:val="004A7DF7"/>
    <w:rsid w:val="004D1A6C"/>
    <w:rsid w:val="004D6544"/>
    <w:rsid w:val="004E3620"/>
    <w:rsid w:val="004F027E"/>
    <w:rsid w:val="004F50E1"/>
    <w:rsid w:val="004F5CB0"/>
    <w:rsid w:val="005002FD"/>
    <w:rsid w:val="005028B1"/>
    <w:rsid w:val="00506D86"/>
    <w:rsid w:val="00514F11"/>
    <w:rsid w:val="00534E2E"/>
    <w:rsid w:val="00552684"/>
    <w:rsid w:val="00553822"/>
    <w:rsid w:val="005569E7"/>
    <w:rsid w:val="00565628"/>
    <w:rsid w:val="00567341"/>
    <w:rsid w:val="00595D9D"/>
    <w:rsid w:val="00597AC5"/>
    <w:rsid w:val="005A0E7E"/>
    <w:rsid w:val="005A12E2"/>
    <w:rsid w:val="005A2C7E"/>
    <w:rsid w:val="005B751B"/>
    <w:rsid w:val="005C35C4"/>
    <w:rsid w:val="005C450B"/>
    <w:rsid w:val="005C4C40"/>
    <w:rsid w:val="005D203C"/>
    <w:rsid w:val="005D66EF"/>
    <w:rsid w:val="005F7617"/>
    <w:rsid w:val="00601A35"/>
    <w:rsid w:val="00601E40"/>
    <w:rsid w:val="006061BE"/>
    <w:rsid w:val="00615973"/>
    <w:rsid w:val="006211B1"/>
    <w:rsid w:val="006277AD"/>
    <w:rsid w:val="00630277"/>
    <w:rsid w:val="00647522"/>
    <w:rsid w:val="00650529"/>
    <w:rsid w:val="00654D1B"/>
    <w:rsid w:val="00667C6F"/>
    <w:rsid w:val="00672140"/>
    <w:rsid w:val="00673E5F"/>
    <w:rsid w:val="00682B35"/>
    <w:rsid w:val="00682BAB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4E94"/>
    <w:rsid w:val="006F1442"/>
    <w:rsid w:val="007031D3"/>
    <w:rsid w:val="00704FC5"/>
    <w:rsid w:val="00705446"/>
    <w:rsid w:val="007069FD"/>
    <w:rsid w:val="00713AC5"/>
    <w:rsid w:val="00721A39"/>
    <w:rsid w:val="00722E42"/>
    <w:rsid w:val="0072605A"/>
    <w:rsid w:val="007269B9"/>
    <w:rsid w:val="00730FC2"/>
    <w:rsid w:val="00731834"/>
    <w:rsid w:val="00767272"/>
    <w:rsid w:val="00780EA0"/>
    <w:rsid w:val="007843A0"/>
    <w:rsid w:val="00790E81"/>
    <w:rsid w:val="00793CE3"/>
    <w:rsid w:val="00794D38"/>
    <w:rsid w:val="00795B01"/>
    <w:rsid w:val="007A47AE"/>
    <w:rsid w:val="007A6DA0"/>
    <w:rsid w:val="007B25D6"/>
    <w:rsid w:val="007B5ABB"/>
    <w:rsid w:val="007C2EEB"/>
    <w:rsid w:val="007E3313"/>
    <w:rsid w:val="007F0A01"/>
    <w:rsid w:val="007F0DBD"/>
    <w:rsid w:val="00801064"/>
    <w:rsid w:val="008074AE"/>
    <w:rsid w:val="00807B1E"/>
    <w:rsid w:val="00812327"/>
    <w:rsid w:val="00826724"/>
    <w:rsid w:val="00831530"/>
    <w:rsid w:val="00842CC5"/>
    <w:rsid w:val="008518C9"/>
    <w:rsid w:val="00875280"/>
    <w:rsid w:val="008800FE"/>
    <w:rsid w:val="00882C46"/>
    <w:rsid w:val="00884B59"/>
    <w:rsid w:val="00893D8F"/>
    <w:rsid w:val="008959D8"/>
    <w:rsid w:val="008A027B"/>
    <w:rsid w:val="008A53E7"/>
    <w:rsid w:val="008A7147"/>
    <w:rsid w:val="008B4530"/>
    <w:rsid w:val="008B6FE5"/>
    <w:rsid w:val="008C040B"/>
    <w:rsid w:val="008E6F98"/>
    <w:rsid w:val="008F24A1"/>
    <w:rsid w:val="008F4979"/>
    <w:rsid w:val="008F7A94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2A2F"/>
    <w:rsid w:val="0097665A"/>
    <w:rsid w:val="00981EE2"/>
    <w:rsid w:val="0098408C"/>
    <w:rsid w:val="00993D60"/>
    <w:rsid w:val="009A0B49"/>
    <w:rsid w:val="009A1541"/>
    <w:rsid w:val="009B647C"/>
    <w:rsid w:val="009D2C05"/>
    <w:rsid w:val="009F15C8"/>
    <w:rsid w:val="00A068C0"/>
    <w:rsid w:val="00A07A1C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24EA"/>
    <w:rsid w:val="00AD5436"/>
    <w:rsid w:val="00AE0606"/>
    <w:rsid w:val="00AF6219"/>
    <w:rsid w:val="00AF763B"/>
    <w:rsid w:val="00B01130"/>
    <w:rsid w:val="00B05053"/>
    <w:rsid w:val="00B1191E"/>
    <w:rsid w:val="00B2147D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95278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33224"/>
    <w:rsid w:val="00C3650F"/>
    <w:rsid w:val="00C41576"/>
    <w:rsid w:val="00C44BE4"/>
    <w:rsid w:val="00C471E7"/>
    <w:rsid w:val="00C51526"/>
    <w:rsid w:val="00C52783"/>
    <w:rsid w:val="00C53E5C"/>
    <w:rsid w:val="00C573A2"/>
    <w:rsid w:val="00C623B9"/>
    <w:rsid w:val="00C63BCF"/>
    <w:rsid w:val="00C70477"/>
    <w:rsid w:val="00C76592"/>
    <w:rsid w:val="00C833C8"/>
    <w:rsid w:val="00C902CF"/>
    <w:rsid w:val="00C9178E"/>
    <w:rsid w:val="00CD02CA"/>
    <w:rsid w:val="00CE1180"/>
    <w:rsid w:val="00CE1574"/>
    <w:rsid w:val="00CF7850"/>
    <w:rsid w:val="00D11D9A"/>
    <w:rsid w:val="00D13934"/>
    <w:rsid w:val="00D20DF1"/>
    <w:rsid w:val="00D2634B"/>
    <w:rsid w:val="00D36347"/>
    <w:rsid w:val="00D40408"/>
    <w:rsid w:val="00D4142E"/>
    <w:rsid w:val="00D56A27"/>
    <w:rsid w:val="00D871FA"/>
    <w:rsid w:val="00D87DB6"/>
    <w:rsid w:val="00D90BC6"/>
    <w:rsid w:val="00D91C19"/>
    <w:rsid w:val="00D938D7"/>
    <w:rsid w:val="00D97848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1BFB"/>
    <w:rsid w:val="00E539D9"/>
    <w:rsid w:val="00E70AC9"/>
    <w:rsid w:val="00E80D78"/>
    <w:rsid w:val="00E87F27"/>
    <w:rsid w:val="00E926B4"/>
    <w:rsid w:val="00EA286F"/>
    <w:rsid w:val="00EA5E04"/>
    <w:rsid w:val="00EC0A52"/>
    <w:rsid w:val="00EC6701"/>
    <w:rsid w:val="00ED0E65"/>
    <w:rsid w:val="00ED47B7"/>
    <w:rsid w:val="00ED64AB"/>
    <w:rsid w:val="00ED7BD0"/>
    <w:rsid w:val="00EE158C"/>
    <w:rsid w:val="00EE2481"/>
    <w:rsid w:val="00EE3AEC"/>
    <w:rsid w:val="00EE657E"/>
    <w:rsid w:val="00EF099A"/>
    <w:rsid w:val="00EF12A2"/>
    <w:rsid w:val="00EF2A84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70010"/>
    <w:rsid w:val="00F756A1"/>
    <w:rsid w:val="00F81E59"/>
    <w:rsid w:val="00F85522"/>
    <w:rsid w:val="00FA424A"/>
    <w:rsid w:val="00FA5970"/>
    <w:rsid w:val="00FB49D3"/>
    <w:rsid w:val="00FB49E8"/>
    <w:rsid w:val="00FB76A8"/>
    <w:rsid w:val="00FC3078"/>
    <w:rsid w:val="00FE39B6"/>
    <w:rsid w:val="00FE4FE1"/>
    <w:rsid w:val="00FF3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277</TotalTime>
  <Pages>1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49</cp:revision>
  <cp:lastPrinted>2019-10-02T14:52:00Z</cp:lastPrinted>
  <dcterms:created xsi:type="dcterms:W3CDTF">2018-06-26T12:59:00Z</dcterms:created>
  <dcterms:modified xsi:type="dcterms:W3CDTF">2019-12-27T14:10:00Z</dcterms:modified>
</cp:coreProperties>
</file>